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:rsidR="00E80275" w:rsidRPr="00DE5101" w:rsidRDefault="00E80275" w:rsidP="00DE5101">
      <w:pPr>
        <w:pStyle w:val="Abstract-Title"/>
      </w:pPr>
      <w:r w:rsidRPr="00DE5101">
        <w:t>A</w:t>
      </w:r>
      <w:r w:rsidR="003C3321">
        <w:t xml:space="preserve">bstract </w:t>
      </w:r>
      <w:r w:rsidRPr="00DE5101">
        <w:t>T</w:t>
      </w:r>
      <w:r w:rsidR="003C3321">
        <w:t>itle</w:t>
      </w:r>
    </w:p>
    <w:p w:rsidR="00E80275" w:rsidRPr="00482A85" w:rsidRDefault="00E80275" w:rsidP="00E80275">
      <w:pPr>
        <w:widowControl w:val="0"/>
        <w:autoSpaceDE w:val="0"/>
        <w:autoSpaceDN w:val="0"/>
        <w:adjustRightInd w:val="0"/>
        <w:jc w:val="center"/>
        <w:rPr>
          <w:color w:val="000000"/>
        </w:rPr>
      </w:pPr>
    </w:p>
    <w:p w:rsidR="00E80275" w:rsidRPr="00A22317" w:rsidRDefault="00E80275" w:rsidP="00E80275">
      <w:pPr>
        <w:pStyle w:val="AbstractAuthor"/>
      </w:pPr>
      <w:r>
        <w:t xml:space="preserve">Author(s) Name(s)s </w:t>
      </w:r>
    </w:p>
    <w:p w:rsidR="00E80275" w:rsidRPr="003C2A1A" w:rsidRDefault="00E80275" w:rsidP="00E80275"/>
    <w:p w:rsidR="00E80275" w:rsidRDefault="00E80275" w:rsidP="00E80275">
      <w:pPr>
        <w:pStyle w:val="Abstractauthorinfo"/>
      </w:pPr>
      <w:r>
        <w:t>Author(s) title, Institution/company, address</w:t>
      </w:r>
    </w:p>
    <w:p w:rsidR="00E80275" w:rsidRDefault="00E80275" w:rsidP="00E80275"/>
    <w:p w:rsidR="00E80275" w:rsidRDefault="00E80275" w:rsidP="0078096E">
      <w:pPr>
        <w:pStyle w:val="Abstractauthoremail"/>
      </w:pPr>
      <w:r>
        <w:t>Author(s) email</w:t>
      </w:r>
      <w:r w:rsidRPr="00B4459D">
        <w:t xml:space="preserve"> </w:t>
      </w:r>
    </w:p>
    <w:p w:rsidR="0078096E" w:rsidRDefault="0078096E" w:rsidP="0078096E">
      <w:pPr>
        <w:pStyle w:val="Abstractauthoremail"/>
      </w:pPr>
    </w:p>
    <w:p w:rsidR="00E80275" w:rsidRDefault="00E80275" w:rsidP="00E80275">
      <w:pPr>
        <w:pStyle w:val="Abstractpresentationtext"/>
        <w:pBdr>
          <w:bottom w:val="single" w:sz="4" w:space="1" w:color="auto"/>
        </w:pBdr>
      </w:pPr>
    </w:p>
    <w:p w:rsidR="00E80275" w:rsidRDefault="00E80275" w:rsidP="005C31BC">
      <w:pPr>
        <w:pStyle w:val="Abstractpresentationtext"/>
      </w:pPr>
      <w:r w:rsidRPr="0078096E">
        <w:rPr>
          <w:b/>
          <w:bCs/>
        </w:rPr>
        <w:t>ABSTRACT</w:t>
      </w:r>
      <w:r w:rsidRPr="005C31BC">
        <w:t xml:space="preserve">:  </w:t>
      </w:r>
      <w:r w:rsidR="0078096E" w:rsidRPr="0078096E">
        <w:t>A 500 word or less abstract to be submitted</w:t>
      </w:r>
      <w:r w:rsidR="0078096E">
        <w:t xml:space="preserve">. </w:t>
      </w:r>
      <w:r w:rsidR="0078096E" w:rsidRPr="0078096E">
        <w:t>A 500 word or less abstract to be submitted</w:t>
      </w:r>
      <w:r w:rsidR="0078096E">
        <w:t>.</w:t>
      </w:r>
      <w:r w:rsidR="0078096E" w:rsidRPr="0078096E">
        <w:t xml:space="preserve"> A 500 word or less abstract to be submitted</w:t>
      </w:r>
      <w:r w:rsidR="0078096E">
        <w:t>.</w:t>
      </w:r>
      <w:r w:rsidR="0078096E" w:rsidRPr="0078096E">
        <w:t xml:space="preserve"> A 500 word or less abstract to be submitted</w:t>
      </w:r>
      <w:r w:rsidR="0078096E">
        <w:t>.</w:t>
      </w:r>
      <w:r w:rsidR="0078096E" w:rsidRPr="0078096E">
        <w:t xml:space="preserve"> A 500 word or less abstract to be submitted</w:t>
      </w:r>
      <w:r w:rsidR="0078096E">
        <w:t>.</w:t>
      </w:r>
      <w:r w:rsidR="0078096E" w:rsidRPr="0078096E">
        <w:t xml:space="preserve"> A 500 word or less abstract to be submitted</w:t>
      </w:r>
      <w:r w:rsidR="0078096E">
        <w:t>.</w:t>
      </w:r>
      <w:r w:rsidR="0078096E" w:rsidRPr="0078096E">
        <w:t xml:space="preserve"> A 500 word or less abstract to be submitted</w:t>
      </w:r>
      <w:r w:rsidR="0078096E">
        <w:t>.</w:t>
      </w:r>
      <w:r w:rsidR="0078096E" w:rsidRPr="0078096E">
        <w:t xml:space="preserve"> A 500 word or less abstract to be submitted</w:t>
      </w:r>
      <w:r w:rsidR="0078096E">
        <w:t>.</w:t>
      </w:r>
      <w:r w:rsidR="0078096E" w:rsidRPr="0078096E">
        <w:t xml:space="preserve"> A 500 word or less abstract to be submitted</w:t>
      </w:r>
      <w:r w:rsidR="0078096E">
        <w:t>.</w:t>
      </w:r>
      <w:r w:rsidR="0078096E" w:rsidRPr="0078096E">
        <w:t xml:space="preserve"> A 500 word or less abstract to be submitted</w:t>
      </w:r>
      <w:r w:rsidR="0078096E">
        <w:t>.</w:t>
      </w:r>
      <w:r w:rsidR="0078096E" w:rsidRPr="0078096E">
        <w:t xml:space="preserve"> A 500 word or less abstract to be submitted</w:t>
      </w:r>
      <w:r w:rsidR="0078096E">
        <w:t>.</w:t>
      </w:r>
      <w:r w:rsidR="0078096E" w:rsidRPr="0078096E">
        <w:t xml:space="preserve"> A 500 word or less abstract to be submitted</w:t>
      </w:r>
      <w:r w:rsidR="0078096E">
        <w:t>.</w:t>
      </w:r>
      <w:r w:rsidR="0078096E" w:rsidRPr="0078096E">
        <w:t xml:space="preserve"> A 500 word or less abstract to be submitted</w:t>
      </w:r>
      <w:r w:rsidR="0078096E">
        <w:t>.</w:t>
      </w:r>
    </w:p>
    <w:p w:rsidR="0078096E" w:rsidRDefault="0078096E" w:rsidP="005C31BC">
      <w:pPr>
        <w:pStyle w:val="Abstractpresentationtext"/>
      </w:pPr>
      <w:r w:rsidRPr="0078096E">
        <w:t>A 500 word or less abstract to be submitted</w:t>
      </w:r>
      <w:r>
        <w:t>.</w:t>
      </w:r>
      <w:r w:rsidRPr="0078096E">
        <w:t xml:space="preserve"> A 500 word or less abstract to be submitted</w:t>
      </w:r>
      <w:r>
        <w:t>.</w:t>
      </w:r>
      <w:r w:rsidRPr="0078096E">
        <w:t xml:space="preserve"> A 500 word or less abstract to be submitted</w:t>
      </w:r>
      <w:r>
        <w:t>.</w:t>
      </w:r>
      <w:r w:rsidRPr="0078096E">
        <w:t xml:space="preserve"> A 500 word or less abstract to be submitted</w:t>
      </w:r>
      <w:r>
        <w:t>.</w:t>
      </w:r>
      <w:r w:rsidRPr="0078096E">
        <w:t xml:space="preserve"> A 500 word or less abstract to be submitted</w:t>
      </w:r>
      <w:r>
        <w:t>.</w:t>
      </w:r>
      <w:r w:rsidRPr="0078096E">
        <w:t xml:space="preserve"> A 500 word or less abstract to be submitted</w:t>
      </w:r>
      <w:r>
        <w:t>.</w:t>
      </w:r>
      <w:r w:rsidRPr="0078096E">
        <w:t xml:space="preserve"> A 500 word or less abstract to be submitted</w:t>
      </w:r>
      <w:r>
        <w:t>.</w:t>
      </w:r>
      <w:r w:rsidRPr="0078096E">
        <w:t xml:space="preserve"> A 500 word or less abstract to be submitted</w:t>
      </w:r>
      <w:r>
        <w:t>.</w:t>
      </w:r>
      <w:r w:rsidRPr="0078096E">
        <w:t xml:space="preserve"> A 500 word or less abstract to be submitted</w:t>
      </w:r>
      <w:r>
        <w:t>.</w:t>
      </w:r>
    </w:p>
    <w:p w:rsidR="005C31BC" w:rsidRDefault="0078096E" w:rsidP="005C31BC">
      <w:pPr>
        <w:pStyle w:val="Abstractpresentationtext"/>
      </w:pPr>
      <w:r w:rsidRPr="0078096E">
        <w:t>A 500 word or less abstract to be submitted</w:t>
      </w:r>
      <w:r>
        <w:t>.</w:t>
      </w:r>
      <w:r w:rsidRPr="0078096E">
        <w:t xml:space="preserve"> A 500 word or less abstract to be submitted</w:t>
      </w:r>
      <w:r>
        <w:t>.</w:t>
      </w:r>
      <w:r w:rsidRPr="0078096E">
        <w:t xml:space="preserve"> A 500 word or less abstract to be submitted</w:t>
      </w:r>
      <w:r>
        <w:t>.</w:t>
      </w:r>
      <w:r w:rsidRPr="0078096E">
        <w:t xml:space="preserve"> A 500 word or less abstract to be submitted</w:t>
      </w:r>
      <w:r>
        <w:t>.</w:t>
      </w:r>
      <w:r w:rsidRPr="0078096E">
        <w:t xml:space="preserve"> A 500 word or less abstract to be submitted</w:t>
      </w:r>
      <w:r>
        <w:t>.</w:t>
      </w:r>
      <w:r w:rsidRPr="0078096E">
        <w:t xml:space="preserve"> A 500 word or less abstract to be submitted</w:t>
      </w:r>
      <w:r>
        <w:t>.</w:t>
      </w:r>
      <w:r w:rsidRPr="0078096E">
        <w:t xml:space="preserve"> A 500 word or less abstract to be submitted</w:t>
      </w:r>
      <w:r>
        <w:t>.</w:t>
      </w:r>
      <w:r w:rsidRPr="0078096E">
        <w:t xml:space="preserve"> A 500 word or less abstract to be submitted</w:t>
      </w:r>
      <w:r>
        <w:t>.</w:t>
      </w:r>
      <w:r w:rsidRPr="0078096E">
        <w:t xml:space="preserve"> A 500 word or less abstract to be submitted</w:t>
      </w:r>
      <w:r>
        <w:t>.</w:t>
      </w:r>
      <w:r w:rsidRPr="0078096E">
        <w:t xml:space="preserve"> A 500 word or less abstract to be submitted</w:t>
      </w:r>
      <w:r>
        <w:t>.</w:t>
      </w:r>
      <w:r w:rsidRPr="0078096E">
        <w:t xml:space="preserve"> A 500 word or less abstract to be submitted</w:t>
      </w:r>
      <w:r>
        <w:t>.</w:t>
      </w:r>
      <w:r w:rsidRPr="0078096E">
        <w:t xml:space="preserve"> A 500 word or less abstract to be submitted</w:t>
      </w:r>
      <w:r>
        <w:t>.</w:t>
      </w:r>
      <w:r w:rsidRPr="0078096E">
        <w:t xml:space="preserve"> A 500 word or less abstract to be submitted</w:t>
      </w:r>
      <w:r>
        <w:t>.</w:t>
      </w:r>
      <w:r w:rsidRPr="0078096E">
        <w:t xml:space="preserve"> A 500 word or less abstract to be submitted</w:t>
      </w:r>
      <w:r>
        <w:t>.</w:t>
      </w:r>
      <w:r w:rsidRPr="0078096E">
        <w:t xml:space="preserve"> A 500 word or less abstract to be submitted</w:t>
      </w:r>
      <w:r>
        <w:t>.</w:t>
      </w:r>
    </w:p>
    <w:p w:rsidR="0078096E" w:rsidRPr="005C31BC" w:rsidRDefault="0078096E" w:rsidP="005C31BC">
      <w:pPr>
        <w:pStyle w:val="Abstractpresentationtext"/>
      </w:pPr>
      <w:r w:rsidRPr="0078096E">
        <w:t>A 500 word or less abstract to be submitted</w:t>
      </w:r>
      <w:r>
        <w:t>.</w:t>
      </w:r>
      <w:r w:rsidRPr="0078096E">
        <w:t xml:space="preserve"> A 500 word or less abstract to be submitted</w:t>
      </w:r>
      <w:r>
        <w:t>.</w:t>
      </w:r>
      <w:r w:rsidRPr="0078096E">
        <w:t xml:space="preserve"> A 500 word or less abstract to be submitted</w:t>
      </w:r>
      <w:r>
        <w:t>.</w:t>
      </w:r>
      <w:r w:rsidRPr="0078096E">
        <w:t xml:space="preserve"> A 500 word or less abstract to be submitted</w:t>
      </w:r>
      <w:r>
        <w:t>.</w:t>
      </w:r>
      <w:r w:rsidRPr="0078096E">
        <w:t xml:space="preserve"> A 500 word or less abstract to be submitted</w:t>
      </w:r>
      <w:r>
        <w:t>.</w:t>
      </w:r>
      <w:r w:rsidRPr="0078096E">
        <w:t xml:space="preserve"> A 500 word or less abstract to be submitted</w:t>
      </w:r>
      <w:r>
        <w:t>.</w:t>
      </w:r>
      <w:r w:rsidRPr="0078096E">
        <w:t xml:space="preserve"> A 500 word or less abstract to be submitted</w:t>
      </w:r>
      <w:r>
        <w:t>.</w:t>
      </w:r>
      <w:r w:rsidRPr="0078096E">
        <w:t xml:space="preserve"> A 500 word or less abstract to be submitted</w:t>
      </w:r>
      <w:r>
        <w:t>.</w:t>
      </w:r>
      <w:r w:rsidRPr="0078096E">
        <w:t xml:space="preserve"> A 500 word or less abstract to be submitted</w:t>
      </w:r>
      <w:r>
        <w:t>.</w:t>
      </w:r>
      <w:r w:rsidRPr="0078096E">
        <w:t xml:space="preserve"> A 500 word or less abstract to be submitted</w:t>
      </w:r>
      <w:r>
        <w:t>.</w:t>
      </w:r>
      <w:r w:rsidRPr="0078096E">
        <w:t xml:space="preserve"> A 500 word or less abstract to be submitted</w:t>
      </w:r>
      <w:r>
        <w:t>.</w:t>
      </w:r>
      <w:r w:rsidRPr="0078096E">
        <w:t xml:space="preserve"> A 500 word or less abstract to be submitted</w:t>
      </w:r>
      <w:r>
        <w:t>.</w:t>
      </w:r>
      <w:r w:rsidRPr="0078096E">
        <w:t xml:space="preserve"> A 500 word or less abstract to be submitted</w:t>
      </w:r>
      <w:r>
        <w:t>.</w:t>
      </w:r>
      <w:r w:rsidRPr="0078096E">
        <w:t xml:space="preserve"> A 500 word or less abstract to be submitted</w:t>
      </w:r>
      <w:r>
        <w:t>.</w:t>
      </w:r>
      <w:r w:rsidRPr="0078096E">
        <w:t xml:space="preserve"> A 500 word or less abstract to be submitted</w:t>
      </w:r>
      <w:r>
        <w:t>.</w:t>
      </w:r>
      <w:r w:rsidRPr="0078096E">
        <w:t xml:space="preserve"> A 500 word or less abstract to be submitted</w:t>
      </w:r>
      <w:r>
        <w:t>.</w:t>
      </w:r>
    </w:p>
    <w:p w:rsidR="005C31BC" w:rsidRPr="005C31BC" w:rsidRDefault="005C31BC" w:rsidP="005C31BC">
      <w:pPr>
        <w:pStyle w:val="Abstractpresentationtext"/>
      </w:pPr>
    </w:p>
    <w:p w:rsidR="005E78A2" w:rsidRDefault="005C31BC" w:rsidP="0078096E">
      <w:pPr>
        <w:pStyle w:val="Abstractpresentationtext"/>
        <w:pBdr>
          <w:bottom w:val="single" w:sz="4" w:space="1" w:color="auto"/>
        </w:pBdr>
      </w:pPr>
      <w:r w:rsidRPr="005C31BC">
        <w:t xml:space="preserve">KEYWORDS: </w:t>
      </w:r>
      <w:r>
        <w:t>keyword,</w:t>
      </w:r>
      <w:r w:rsidRPr="005C31BC">
        <w:t xml:space="preserve"> </w:t>
      </w:r>
      <w:r>
        <w:t>keyword,</w:t>
      </w:r>
      <w:r w:rsidRPr="005C31BC">
        <w:t xml:space="preserve"> </w:t>
      </w:r>
      <w:r>
        <w:t>keyword,</w:t>
      </w:r>
      <w:r w:rsidRPr="005C31BC">
        <w:t xml:space="preserve"> </w:t>
      </w:r>
      <w:r>
        <w:t>keyword,</w:t>
      </w:r>
      <w:r w:rsidRPr="005C31BC">
        <w:t xml:space="preserve"> </w:t>
      </w:r>
      <w:r>
        <w:t>keyword,</w:t>
      </w:r>
      <w:r w:rsidRPr="005C31BC">
        <w:t xml:space="preserve"> </w:t>
      </w:r>
      <w:r>
        <w:t>keyword,</w:t>
      </w:r>
      <w:r w:rsidRPr="005C31BC">
        <w:t xml:space="preserve"> </w:t>
      </w:r>
      <w:r>
        <w:t>keyword,</w:t>
      </w:r>
      <w:r w:rsidRPr="005C31BC">
        <w:t xml:space="preserve"> </w:t>
      </w:r>
      <w:r>
        <w:t>keyword,</w:t>
      </w:r>
      <w:r w:rsidRPr="005C31BC">
        <w:t xml:space="preserve"> </w:t>
      </w:r>
      <w:r>
        <w:t>keywor</w:t>
      </w:r>
      <w:r w:rsidR="0078096E">
        <w:t>d</w:t>
      </w:r>
      <w:r w:rsidRPr="005C31BC">
        <w:t>.</w:t>
      </w:r>
    </w:p>
    <w:sectPr w:rsidR="005E78A2" w:rsidSect="00E80275">
      <w:pgSz w:w="8505" w:h="13325" w:code="9"/>
      <w:pgMar w:top="1588" w:right="737" w:bottom="1134" w:left="964" w:header="1134" w:footer="567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evenAndOddHeaders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C3321"/>
    <w:rsid w:val="003C3321"/>
    <w:rsid w:val="004E7FB1"/>
    <w:rsid w:val="005C31BC"/>
    <w:rsid w:val="005E78A2"/>
    <w:rsid w:val="0078096E"/>
    <w:rsid w:val="00A4408C"/>
    <w:rsid w:val="00DC5632"/>
    <w:rsid w:val="00DE5101"/>
    <w:rsid w:val="00E802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P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778BB933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t-PT" w:eastAsia="pt-P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80275"/>
    <w:rPr>
      <w:rFonts w:ascii="Times New Roman" w:eastAsia="Times New Roman" w:hAnsi="Times New Roman"/>
      <w:sz w:val="24"/>
      <w:szCs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next w:val="Normal"/>
    <w:link w:val="BodyTextChar"/>
    <w:rsid w:val="00E80275"/>
    <w:rPr>
      <w:rFonts w:eastAsia="Batang"/>
      <w:sz w:val="20"/>
      <w:szCs w:val="20"/>
    </w:rPr>
  </w:style>
  <w:style w:type="character" w:customStyle="1" w:styleId="BodyTextChar">
    <w:name w:val="Body Text Char"/>
    <w:link w:val="BodyText"/>
    <w:rsid w:val="00E80275"/>
    <w:rPr>
      <w:rFonts w:ascii="Times New Roman" w:eastAsia="Batang" w:hAnsi="Times New Roman" w:cs="Times New Roman"/>
      <w:sz w:val="20"/>
      <w:szCs w:val="20"/>
      <w:lang w:val="en-US"/>
    </w:rPr>
  </w:style>
  <w:style w:type="paragraph" w:customStyle="1" w:styleId="Abstract-Title">
    <w:name w:val="Abstract-Title"/>
    <w:basedOn w:val="Normal"/>
    <w:link w:val="Abstract-TitleCarcter"/>
    <w:qFormat/>
    <w:rsid w:val="00DE5101"/>
    <w:pPr>
      <w:spacing w:line="400" w:lineRule="exact"/>
    </w:pPr>
    <w:rPr>
      <w:b/>
      <w:bCs/>
      <w:sz w:val="36"/>
      <w:szCs w:val="32"/>
      <w:lang w:eastAsia="ko-KR"/>
    </w:rPr>
  </w:style>
  <w:style w:type="paragraph" w:customStyle="1" w:styleId="AbstractAuthor">
    <w:name w:val="Abstract Author"/>
    <w:basedOn w:val="Normal"/>
    <w:link w:val="AbstractAuthorCarcter"/>
    <w:qFormat/>
    <w:rsid w:val="00DE5101"/>
    <w:pPr>
      <w:autoSpaceDE w:val="0"/>
      <w:autoSpaceDN w:val="0"/>
      <w:adjustRightInd w:val="0"/>
      <w:spacing w:line="240" w:lineRule="exact"/>
      <w:jc w:val="both"/>
    </w:pPr>
    <w:rPr>
      <w:b/>
      <w:bCs/>
      <w:color w:val="000000"/>
    </w:rPr>
  </w:style>
  <w:style w:type="character" w:customStyle="1" w:styleId="Abstract-TitleCarcter">
    <w:name w:val="Abstract-Title Carácter"/>
    <w:link w:val="Abstract-Title"/>
    <w:rsid w:val="00DE5101"/>
    <w:rPr>
      <w:rFonts w:ascii="Times New Roman" w:eastAsia="Times New Roman" w:hAnsi="Times New Roman" w:cs="Times New Roman"/>
      <w:b/>
      <w:bCs/>
      <w:sz w:val="36"/>
      <w:szCs w:val="32"/>
      <w:lang w:val="en-US" w:eastAsia="ko-KR"/>
    </w:rPr>
  </w:style>
  <w:style w:type="paragraph" w:customStyle="1" w:styleId="Abstractauthorinfo">
    <w:name w:val="Abstract author info"/>
    <w:basedOn w:val="Normal"/>
    <w:link w:val="AbstractauthorinfoCarcter"/>
    <w:qFormat/>
    <w:rsid w:val="00DE5101"/>
    <w:pPr>
      <w:keepNext/>
      <w:spacing w:line="240" w:lineRule="exact"/>
    </w:pPr>
    <w:rPr>
      <w:i/>
    </w:rPr>
  </w:style>
  <w:style w:type="character" w:customStyle="1" w:styleId="AbstractAuthorCarcter">
    <w:name w:val="Abstract Author Carácter"/>
    <w:link w:val="AbstractAuthor"/>
    <w:rsid w:val="00DE5101"/>
    <w:rPr>
      <w:rFonts w:ascii="Times New Roman" w:eastAsia="Times New Roman" w:hAnsi="Times New Roman" w:cs="Times New Roman"/>
      <w:b/>
      <w:bCs/>
      <w:color w:val="000000"/>
      <w:sz w:val="24"/>
      <w:szCs w:val="24"/>
      <w:lang w:val="en-US"/>
    </w:rPr>
  </w:style>
  <w:style w:type="paragraph" w:customStyle="1" w:styleId="Abstractauthoremail">
    <w:name w:val="Abstract author email"/>
    <w:basedOn w:val="Normal"/>
    <w:link w:val="AbstractauthoremailCarcter"/>
    <w:qFormat/>
    <w:rsid w:val="00DE5101"/>
    <w:pPr>
      <w:spacing w:line="240" w:lineRule="exact"/>
    </w:pPr>
    <w:rPr>
      <w:i/>
      <w:color w:val="000000"/>
    </w:rPr>
  </w:style>
  <w:style w:type="character" w:customStyle="1" w:styleId="AbstractauthorinfoCarcter">
    <w:name w:val="Abstract author info Carácter"/>
    <w:link w:val="Abstractauthorinfo"/>
    <w:rsid w:val="00DE5101"/>
    <w:rPr>
      <w:rFonts w:ascii="Times New Roman" w:eastAsia="Times New Roman" w:hAnsi="Times New Roman" w:cs="Times New Roman"/>
      <w:i/>
      <w:sz w:val="24"/>
      <w:szCs w:val="24"/>
      <w:lang w:val="en-US"/>
    </w:rPr>
  </w:style>
  <w:style w:type="paragraph" w:customStyle="1" w:styleId="Abstractpresentationtext">
    <w:name w:val="Abstract presentation text"/>
    <w:basedOn w:val="Normal"/>
    <w:link w:val="AbstractpresentationtextCarcter"/>
    <w:qFormat/>
    <w:rsid w:val="005C31BC"/>
    <w:pPr>
      <w:spacing w:before="60" w:line="240" w:lineRule="exact"/>
      <w:jc w:val="both"/>
    </w:pPr>
    <w:rPr>
      <w:i/>
      <w:iCs/>
      <w:sz w:val="18"/>
    </w:rPr>
  </w:style>
  <w:style w:type="character" w:customStyle="1" w:styleId="AbstractauthoremailCarcter">
    <w:name w:val="Abstract author email Carácter"/>
    <w:link w:val="Abstractauthoremail"/>
    <w:rsid w:val="00DE5101"/>
    <w:rPr>
      <w:rFonts w:ascii="Times New Roman" w:eastAsia="Times New Roman" w:hAnsi="Times New Roman" w:cs="Times New Roman"/>
      <w:i/>
      <w:color w:val="000000"/>
      <w:sz w:val="24"/>
      <w:szCs w:val="24"/>
      <w:lang w:val="en-US"/>
    </w:rPr>
  </w:style>
  <w:style w:type="character" w:customStyle="1" w:styleId="AbstractpresentationtextCarcter">
    <w:name w:val="Abstract presentation text Carácter"/>
    <w:link w:val="Abstractpresentationtext"/>
    <w:rsid w:val="005C31BC"/>
    <w:rPr>
      <w:rFonts w:ascii="Times New Roman" w:eastAsia="Times New Roman" w:hAnsi="Times New Roman" w:cs="Times New Roman"/>
      <w:i/>
      <w:iCs/>
      <w:sz w:val="18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8E912B7-85A4-45F5-B88F-9790BA2EF9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Abstract-RAR2025b.dotx</Template>
  <TotalTime>5</TotalTime>
  <Pages>1</Pages>
  <Words>404</Words>
  <Characters>2187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Abstract-RAR2025</dc:title>
  <dc:subject/>
  <dc:creator>Fernanda Barros</dc:creator>
  <cp:keywords>RAR2025-LNEC-Lisbon</cp:keywords>
  <dc:description/>
  <cp:lastModifiedBy>Fernanda Barros</cp:lastModifiedBy>
  <cp:revision>1</cp:revision>
  <dcterms:created xsi:type="dcterms:W3CDTF">2024-07-30T14:37:00Z</dcterms:created>
  <dcterms:modified xsi:type="dcterms:W3CDTF">2024-07-30T14:42:00Z</dcterms:modified>
</cp:coreProperties>
</file>